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0DE" w:rsidRDefault="004D60DE">
      <w:bookmarkStart w:id="0" w:name="_GoBack"/>
      <w:bookmarkEnd w:id="0"/>
    </w:p>
    <w:p w:rsidR="004D60DE" w:rsidRDefault="004D60DE" w:rsidP="005F3DE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utour One" w:hAnsi="Autour One" w:cs="Arial"/>
          <w:color w:val="000000"/>
          <w:sz w:val="48"/>
          <w:szCs w:val="48"/>
        </w:rPr>
        <w:t>Over 30 Virtual Field Trips with Links</w:t>
      </w:r>
    </w:p>
    <w:p w:rsidR="004D60DE" w:rsidRDefault="004D60DE" w:rsidP="005F3DE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Poppins" w:hAnsi="Poppins" w:cs="Arial"/>
          <w:b/>
          <w:bCs/>
          <w:color w:val="000000"/>
        </w:rPr>
        <w:t>(Click on colored text for links. Safe Travels!)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116"/>
        <w:gridCol w:w="8531"/>
        <w:gridCol w:w="2513"/>
      </w:tblGrid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48"/>
                <w:szCs w:val="48"/>
              </w:rPr>
              <w:t>San Diego Zoo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i1025" type="#_x0000_t75" alt="https://lh5.googleusercontent.com/BGsWkaEQjiqYGZ5K8zjr1Rx0-a5_sBoMjqnHcKNC1IlYWuw9KpZ5tx3Mj-8XhBx5gOMQHiVDyexUxyd3d7voZBUtsIehgBMMnXnUw5eNjtRY67gPFQLhC0bQWJ87j76gPmKPph_S=s800" style="width:225pt;height:329.25pt;visibility:visible">
                  <v:imagedata r:id="rId4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The </w:t>
            </w:r>
            <w:hyperlink r:id="rId5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San Diego Zoo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has a website just for kids with amazing videos, activities, and games. Enjoy the tour!</w:t>
            </w:r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32"/>
                <w:szCs w:val="32"/>
              </w:rPr>
              <w:t>Yellowstone National Park Virtual Field Trip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9" o:spid="_x0000_i1026" type="#_x0000_t75" alt="https://lh6.googleusercontent.com/32CY9LJLZLXr0cfNAVjI65mrJ3yw67sJvr2j8r8XSzS47ppmoWvpbny4-ZIiH4dDkfzjWqVxtzMvJolbH7rQKYB4DkvdrucrcLq0F4VBSOWw93Aj7kfAPmCpMFbdOJzBh-egdGPC=s800" style="width:171.75pt;height:123pt;visibility:visible">
                  <v:imagedata r:id="rId6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7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Mud Volcano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, </w:t>
            </w:r>
            <w:hyperlink r:id="rId8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Mammoth Hot Springs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, and so much more.</w:t>
            </w:r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Tour </w:t>
            </w:r>
            <w:hyperlink r:id="rId9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Yellowstone National Park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!</w:t>
            </w:r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72"/>
                <w:szCs w:val="72"/>
              </w:rPr>
              <w:t>MARS!!!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8" o:spid="_x0000_i1027" type="#_x0000_t75" alt="https://lh6.googleusercontent.com/3MGZ8-oCgTtQRjJzsNqsjJlAh5-dQWNIb6rLSXWq17xmtGRQuZjoB-C3vtohYrj0fP9ZiiRi90IXIw57PXxZe2r9Etyo5UGSs0SowX8LdM977gy8JyaKL0NwvUbJTZ59LlMjeRil=s800" style="width:432.75pt;height:276pt;visibility:visible">
                  <v:imagedata r:id="rId10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1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Explore the surface of Mars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on the Curiosity Rover.</w:t>
            </w:r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They are updating from WEBVR to WEBXR now, but </w:t>
            </w:r>
            <w:hyperlink r:id="rId12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360 Mode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offers a digital view!</w:t>
            </w:r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48"/>
                <w:szCs w:val="48"/>
              </w:rPr>
              <w:t>Animal Cameras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7" o:spid="_x0000_i1028" type="#_x0000_t75" alt="https://lh4.googleusercontent.com/zvXYAInzfQe6qrHgNOrsBfX7tquaQLuHeoPW9CEMmfGGVJUBUo-J8uw0RNMxV1F4MgKgXcJRB4-Jq4G7AyByrZ3sdACa8gMtk9DwJy-i3NZXj8yHI3pANryMFOUE2xf0R97XY_Tb=s800" style="width:600pt;height:259.5pt;visibility:visible">
                  <v:imagedata r:id="rId13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4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Live Cams at the San Diego Zoo</w:t>
              </w:r>
            </w:hyperlink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5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Monterey Bay Aquarium live cams</w:t>
              </w:r>
            </w:hyperlink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6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Panda Cam at Zoo Atlanta</w:t>
              </w:r>
            </w:hyperlink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7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6 Animal Cams at Houston Zoo</w:t>
              </w:r>
            </w:hyperlink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8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Georgia Aquarium</w:t>
              </w:r>
            </w:hyperlink>
            <w:r>
              <w:rPr>
                <w:rFonts w:ascii="Poppins" w:hAnsi="Poppins" w:cs="Arial"/>
                <w:b/>
                <w:bCs/>
                <w:color w:val="000000"/>
              </w:rPr>
              <w:t> has </w:t>
            </w:r>
            <w:hyperlink r:id="rId19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Jellyfish</w:t>
              </w:r>
            </w:hyperlink>
            <w:r>
              <w:rPr>
                <w:rFonts w:ascii="Poppins" w:hAnsi="Poppins" w:cs="Arial"/>
                <w:b/>
                <w:bCs/>
                <w:color w:val="000000"/>
              </w:rPr>
              <w:t>, </w:t>
            </w:r>
            <w:hyperlink r:id="rId20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Beluga Whales</w:t>
              </w:r>
            </w:hyperlink>
            <w:r>
              <w:rPr>
                <w:rFonts w:ascii="Poppins" w:hAnsi="Poppins" w:cs="Arial"/>
                <w:b/>
                <w:bCs/>
                <w:color w:val="000000"/>
              </w:rPr>
              <w:t>, and</w:t>
            </w:r>
            <w:r>
              <w:rPr>
                <w:rFonts w:ascii="Poppins" w:hAnsi="Poppins" w:cs="Arial"/>
                <w:b/>
                <w:bCs/>
                <w:color w:val="674EA7"/>
              </w:rPr>
              <w:t> </w:t>
            </w:r>
            <w:hyperlink r:id="rId21" w:history="1">
              <w:r>
                <w:rPr>
                  <w:rStyle w:val="Hyperlink"/>
                  <w:rFonts w:ascii="Poppins" w:hAnsi="Poppins" w:cs="Arial"/>
                  <w:b/>
                  <w:bCs/>
                </w:rPr>
                <w:t>more</w:t>
              </w:r>
            </w:hyperlink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36"/>
                <w:szCs w:val="36"/>
              </w:rPr>
              <w:t>Virtual Farm</w:t>
            </w:r>
          </w:p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36"/>
                <w:szCs w:val="36"/>
              </w:rPr>
              <w:t> Tour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6" o:spid="_x0000_i1029" type="#_x0000_t75" alt="https://lh5.googleusercontent.com/uj4TQiD-pfmGi2xW52rcTJBLamQSSxp1NYoah3KC-_GqqWue73AWDxIQlKpZ2Y-0fGcOD4iMADsfVtIAbKtjxEB7esb5AzhQAnhH2CYZOvT7unwVtKCQK3eRarL4J10Yo3w7ucqt=s800" style="width:162pt;height:52.5pt;visibility:visible">
                  <v:imagedata r:id="rId22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This Canadian site </w:t>
            </w:r>
            <w:hyperlink r:id="rId23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FarmFood 360</w:t>
              </w:r>
            </w:hyperlink>
            <w:r>
              <w:rPr>
                <w:rFonts w:ascii="Poppins" w:hAnsi="Poppins" w:cs="Arial"/>
                <w:b/>
                <w:bCs/>
                <w:color w:val="A61C00"/>
                <w:sz w:val="28"/>
                <w:szCs w:val="28"/>
              </w:rPr>
              <w:t> </w:t>
            </w: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offers</w:t>
            </w:r>
            <w:r>
              <w:rPr>
                <w:rFonts w:ascii="Poppins" w:hAnsi="Poppins" w:cs="Arial"/>
                <w:b/>
                <w:bCs/>
                <w:color w:val="A61C00"/>
                <w:sz w:val="28"/>
                <w:szCs w:val="28"/>
              </w:rPr>
              <w:t> </w:t>
            </w:r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24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11 Virtual Tours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of farms from minks, pigs, and cows, to apples and eggs.</w:t>
            </w:r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32"/>
                <w:szCs w:val="32"/>
              </w:rPr>
              <w:t>U.S. Space and Rocket Museum in Huntsville, AL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5" o:spid="_x0000_i1030" type="#_x0000_t75" alt="https://lh6.googleusercontent.com/h5wxIzWzo8HmNDnIV9D5bd82P4rLwKKo4v3pqovEvvS3AnFye6k5UCB6J5lFyf-FccV_3nMPaWhzHMNUGrnAfzYP3R9FL3HDvHpMin5zCEwyyOw53rNynJ93dY9kF-e_cB0qh__6=s800" style="width:510.75pt;height:352.5pt;visibility:visible">
                  <v:imagedata r:id="rId25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32"/>
                <w:szCs w:val="32"/>
              </w:rPr>
              <w:t>See the </w:t>
            </w:r>
            <w:hyperlink r:id="rId26" w:history="1">
              <w:r>
                <w:rPr>
                  <w:rStyle w:val="Hyperlink"/>
                  <w:rFonts w:ascii="Poppins" w:hAnsi="Poppins" w:cs="Arial"/>
                  <w:b/>
                  <w:bCs/>
                  <w:sz w:val="32"/>
                  <w:szCs w:val="32"/>
                </w:rPr>
                <w:t>Saturn 5 Rocket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32"/>
                <w:szCs w:val="32"/>
              </w:rPr>
              <w:t> on </w:t>
            </w:r>
            <w:hyperlink r:id="rId27" w:history="1">
              <w:r>
                <w:rPr>
                  <w:rStyle w:val="Hyperlink"/>
                  <w:rFonts w:ascii="Poppins" w:hAnsi="Poppins" w:cs="Arial"/>
                  <w:b/>
                  <w:bCs/>
                  <w:sz w:val="32"/>
                  <w:szCs w:val="32"/>
                </w:rPr>
                <w:t>YouTube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32"/>
                <w:szCs w:val="32"/>
              </w:rPr>
              <w:t> and more on this tour thanks to a real father/son outing.</w:t>
            </w:r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36"/>
                <w:szCs w:val="36"/>
              </w:rPr>
              <w:t>Discovery Education Virtual Field Trips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4" o:spid="_x0000_i1031" type="#_x0000_t75" alt="https://lh5.googleusercontent.com/9hOynfePm9E6ft0yPoV0FRUXHLckDgZFDJ_ZVHvmrJLn2sSMwanZ_8KL6SOk65BQmmmbgnAQ1NTm93RsFjjY15gG0EwoKD1e4AiDwNZztF61Qxv8GQMIs-Ng4N436ADITgoAHie9=s800" style="width:327.75pt;height:222pt;visibility:visible">
                  <v:imagedata r:id="rId28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A few of the field trip topics include</w:t>
            </w:r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</w:t>
            </w:r>
            <w:hyperlink r:id="rId29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Polar Bears and the Tundra</w:t>
              </w:r>
            </w:hyperlink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2F7E96"/>
                <w:sz w:val="28"/>
                <w:szCs w:val="28"/>
              </w:rPr>
              <w:t> </w:t>
            </w:r>
            <w:hyperlink r:id="rId30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Social Emotional Skills</w:t>
              </w:r>
            </w:hyperlink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FF"/>
                <w:sz w:val="22"/>
                <w:szCs w:val="22"/>
              </w:rPr>
              <w:t> </w:t>
            </w:r>
            <w:hyperlink r:id="rId31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STEM</w:t>
              </w:r>
            </w:hyperlink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</w:t>
            </w:r>
            <w:hyperlink r:id="rId32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manufacturing</w:t>
              </w:r>
            </w:hyperlink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48"/>
                <w:szCs w:val="48"/>
              </w:rPr>
              <w:t>The Louvre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3" o:spid="_x0000_i1032" type="#_x0000_t75" alt="https://lh3.googleusercontent.com/3PgrM_bUhT4kXk08xHtV5Bj2AXBalNdicxYZ3imqvdaCy-_cqkD5MEyzH9axu-QaZT3hAXIQHWmFxUjTC0sHor8-_JnI_RkrMpoKKNeAfJzDxWvw0FVOeudxKdplByfml0XuxQd6=s800" style="width:600pt;height:220.5pt;visibility:visible">
                  <v:imagedata r:id="rId33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36"/>
                <w:szCs w:val="36"/>
              </w:rPr>
              <w:t>Travel to Paris, France to see amazing works of art at </w:t>
            </w:r>
            <w:hyperlink r:id="rId34" w:history="1">
              <w:r>
                <w:rPr>
                  <w:rStyle w:val="Hyperlink"/>
                  <w:rFonts w:ascii="Poppins" w:hAnsi="Poppins" w:cs="Arial"/>
                  <w:b/>
                  <w:bCs/>
                  <w:sz w:val="36"/>
                  <w:szCs w:val="36"/>
                </w:rPr>
                <w:t>The Louvre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36"/>
                <w:szCs w:val="36"/>
              </w:rPr>
              <w:t> with this virtual field trip.</w:t>
            </w:r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36"/>
                <w:szCs w:val="36"/>
              </w:rPr>
              <w:t>The Great Wall of China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2" o:spid="_x0000_i1033" type="#_x0000_t75" alt="https://lh6.googleusercontent.com/A0SIKrLK-NkJWHEqyKb-GKb-rNxJXlqVuUSOhPfogf10GMRraQPKQtI9sD3-xkzW2R300iKoGN-_7-_1QJZqr4Oe8E_Om_ehASwttSsECITAipWMig1cUyT4VkPfXexDnZcezGGm=s800" style="width:450pt;height:301.5pt;visibility:visible">
                  <v:imagedata r:id="rId35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32"/>
                <w:szCs w:val="32"/>
              </w:rPr>
              <w:t>This </w:t>
            </w:r>
            <w:hyperlink r:id="rId36" w:history="1">
              <w:r>
                <w:rPr>
                  <w:rStyle w:val="Hyperlink"/>
                  <w:rFonts w:ascii="Poppins" w:hAnsi="Poppins" w:cs="Arial"/>
                  <w:b/>
                  <w:bCs/>
                  <w:sz w:val="32"/>
                  <w:szCs w:val="32"/>
                </w:rPr>
                <w:t>Virtual Tour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32"/>
                <w:szCs w:val="32"/>
              </w:rPr>
              <w:t> of the </w:t>
            </w:r>
            <w:hyperlink r:id="rId37" w:history="1">
              <w:r>
                <w:rPr>
                  <w:rStyle w:val="Hyperlink"/>
                  <w:rFonts w:ascii="Poppins" w:hAnsi="Poppins" w:cs="Arial"/>
                  <w:b/>
                  <w:bCs/>
                  <w:sz w:val="32"/>
                  <w:szCs w:val="32"/>
                </w:rPr>
                <w:t>Great Wall of China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32"/>
                <w:szCs w:val="32"/>
              </w:rPr>
              <w:t> is beautiful and makes history come to life.</w:t>
            </w:r>
          </w:p>
        </w:tc>
      </w:tr>
      <w:tr w:rsidR="004D60DE" w:rsidRPr="00987F52" w:rsidTr="005F3DE4">
        <w:trPr>
          <w:trHeight w:val="480"/>
        </w:trPr>
        <w:tc>
          <w:tcPr>
            <w:tcW w:w="3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utour One" w:hAnsi="Autour One" w:cs="Arial"/>
                <w:color w:val="000000"/>
                <w:sz w:val="36"/>
                <w:szCs w:val="36"/>
              </w:rPr>
              <w:t>Boston Children’s Museum</w:t>
            </w:r>
          </w:p>
        </w:tc>
        <w:tc>
          <w:tcPr>
            <w:tcW w:w="360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87F52">
              <w:rPr>
                <w:rFonts w:ascii="Arial" w:hAnsi="Arial" w:cs="Arial"/>
                <w:noProof/>
                <w:color w:val="000000"/>
                <w:sz w:val="22"/>
                <w:szCs w:val="22"/>
                <w:bdr w:val="single" w:sz="2" w:space="0" w:color="000000" w:frame="1"/>
              </w:rPr>
              <w:pict>
                <v:shape id="Picture 1" o:spid="_x0000_i1034" type="#_x0000_t75" alt="https://lh5.googleusercontent.com/aBcwSW4mW93hXK4Ol6FM_Nz-lhEoynkzPnkdafmgk1dThpHRD7ySEHOXhlehPYp5Jt5zUvgE66AbErdHFA-bGtQgTnwU0lG9KqOjQPAClT8c_jFkJSYNXNquAjvp_y5giRjueY5I=s800" style="width:156.75pt;height:58.5pt;visibility:visible">
                  <v:imagedata r:id="rId38" o:title=""/>
                </v:shape>
              </w:pict>
            </w:r>
          </w:p>
        </w:tc>
        <w:tc>
          <w:tcPr>
            <w:tcW w:w="7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Walk through the </w:t>
            </w:r>
            <w:hyperlink r:id="rId39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Boston Children’s Museum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thanks to Google Maps!</w:t>
            </w:r>
          </w:p>
          <w:p w:rsidR="004D60DE" w:rsidRDefault="004D60D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40" w:history="1">
              <w:r>
                <w:rPr>
                  <w:rStyle w:val="Hyperlink"/>
                  <w:rFonts w:ascii="Poppins" w:hAnsi="Poppins" w:cs="Arial"/>
                  <w:b/>
                  <w:bCs/>
                  <w:sz w:val="28"/>
                  <w:szCs w:val="28"/>
                </w:rPr>
                <w:t>This</w:t>
              </w:r>
            </w:hyperlink>
            <w:r>
              <w:rPr>
                <w:rFonts w:ascii="Poppins" w:hAnsi="Poppins" w:cs="Arial"/>
                <w:b/>
                <w:bCs/>
                <w:color w:val="000000"/>
                <w:sz w:val="28"/>
                <w:szCs w:val="28"/>
              </w:rPr>
              <w:t> virtual tour allows kids to explore 3 floors of fun.</w:t>
            </w:r>
          </w:p>
        </w:tc>
      </w:tr>
    </w:tbl>
    <w:p w:rsidR="004D60DE" w:rsidRDefault="004D60DE" w:rsidP="005F3DE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Shadows Into Light" w:hAnsi="Shadows Into Light" w:cs="Arial"/>
          <w:b/>
          <w:bCs/>
          <w:color w:val="000000"/>
          <w:sz w:val="40"/>
          <w:szCs w:val="40"/>
        </w:rPr>
        <w:t>Have fun learning at home!</w:t>
      </w:r>
    </w:p>
    <w:p w:rsidR="004D60DE" w:rsidRDefault="004D60DE" w:rsidP="005F3DE4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Satisfy" w:hAnsi="Satisfy" w:cs="Arial"/>
          <w:color w:val="000000"/>
          <w:sz w:val="40"/>
          <w:szCs w:val="40"/>
        </w:rPr>
        <w:t>-Mrs. Fahrney</w:t>
      </w:r>
    </w:p>
    <w:p w:rsidR="004D60DE" w:rsidRDefault="004D60DE"/>
    <w:sectPr w:rsidR="004D60DE" w:rsidSect="005F3D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tour On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hadows Into 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tisfy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590B"/>
    <w:rsid w:val="002C1ED8"/>
    <w:rsid w:val="003C622A"/>
    <w:rsid w:val="004231AE"/>
    <w:rsid w:val="004D60DE"/>
    <w:rsid w:val="005F3DE4"/>
    <w:rsid w:val="0095590B"/>
    <w:rsid w:val="00987F52"/>
    <w:rsid w:val="00A6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ED8"/>
    <w:pPr>
      <w:spacing w:after="160" w:line="259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95590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5F3D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99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google.com/url?q%3Dhttps://www.nps.gov/thingstodo/yell-mammoth-hot-springs-trails.htm%26amp;sa%3DD%26amp;ust%3D1584462955675000&amp;sa=D&amp;ust=1584462955716000&amp;usg=AFQjCNHV1UBqA9LsM0s6oWCyhf2sVY9pvQ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google.com/url?q=https://www.google.com/url?q%3Dhttps://www.georgiaaquarium.org/webcam/beluga-whale-webcam/%26amp;sa%3DD%26amp;ust%3D1584462955684000&amp;sa=D&amp;ust=1584462955722000&amp;usg=AFQjCNFo-2ZYO07WlTT6DOGwAjZ9rwlEXQ" TargetMode="External"/><Relationship Id="rId26" Type="http://schemas.openxmlformats.org/officeDocument/2006/relationships/hyperlink" Target="https://www.google.com/url?q=https://www.google.com/url?q%3Dhttps://www.youtube.com/watch?v%253D9Qe5RqyMNhc%26amp;sa%3DD%26amp;ust%3D1584462955690000&amp;sa=D&amp;ust=1584462955723000&amp;usg=AFQjCNELcVdmngrSg2GE5h1lXdibCkVdIg" TargetMode="External"/><Relationship Id="rId39" Type="http://schemas.openxmlformats.org/officeDocument/2006/relationships/hyperlink" Target="https://www.google.com/url?q=https://www.google.com/url?q%3Dhttps://www.bostonchildrensmuseum.org/museum-virtual-tour%26amp;sa%3DD%26amp;ust%3D1584462955702000&amp;sa=D&amp;ust=1584462955725000&amp;usg=AFQjCNGEI6k4Rtk3rARs6RSk_5MnNOhrK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/url?q=https://www.google.com/url?q%3Dhttps://www.georgiaaquarium.org/webcam/indo-pacific-barrier-reef/%26amp;sa%3DD%26amp;ust%3D1584462955685000&amp;sa=D&amp;ust=1584462955723000&amp;usg=AFQjCNE-3MVpAVPRj_nTw_F1nY0jL1Bn6g" TargetMode="External"/><Relationship Id="rId34" Type="http://schemas.openxmlformats.org/officeDocument/2006/relationships/hyperlink" Target="https://www.google.com/url?q=https://www.google.com/url?q%3Dhttps://www.louvre.fr/en/visites-en-ligne%26amp;sa%3DD%26amp;ust%3D1584462955696000&amp;sa=D&amp;ust=1584462955724000&amp;usg=AFQjCNFlVClJ816k6f3Q6RLEfJs1xZatDA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google.com/url?q=https://www.google.com/url?q%3Dhttps://www.nps.gov/thingstodo/yell-mud-volcano-trails.htm%26amp;sa%3DD%26amp;ust%3D1584462955675000&amp;sa=D&amp;ust=1584462955716000&amp;usg=AFQjCNExgC3S0ar1Odlln_AuAe8InwRA-w" TargetMode="External"/><Relationship Id="rId12" Type="http://schemas.openxmlformats.org/officeDocument/2006/relationships/hyperlink" Target="https://www.google.com/url?q=https://www.google.com/url?q%3Dhttps://accessmars.withgoogle.com/%26amp;sa%3DD%26amp;ust%3D1584462955679000&amp;sa=D&amp;ust=1584462955721000&amp;usg=AFQjCNEo3jSiM-hSHB7JahuHiCUOV0LtHw" TargetMode="External"/><Relationship Id="rId17" Type="http://schemas.openxmlformats.org/officeDocument/2006/relationships/hyperlink" Target="https://www.google.com/url?q=https://www.google.com/url?q%3Dhttps://www.houstonzoo.org/explore/webcams/%26amp;sa%3DD%26amp;ust%3D1584462955683000&amp;sa=D&amp;ust=1584462955722000&amp;usg=AFQjCNFFCmV470sP4mS3y3Azj7A-i4pTCQ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q=https://www.google.com/url?q%3Dhttps://zooatlanta.org/panda-cam/%26amp;sa%3DD%26amp;ust%3D1584462955682000&amp;sa=D&amp;ust=1584462955722000&amp;usg=AFQjCNGEjP1twjG5kvU_QfEa7vW7BPJKQQ" TargetMode="External"/><Relationship Id="rId20" Type="http://schemas.openxmlformats.org/officeDocument/2006/relationships/hyperlink" Target="https://www.google.com/url?q=https://www.google.com/url?q%3Dhttps://www.georgiaaquarium.org/webcam/beluga-whale-webcam/%26amp;sa%3DD%26amp;ust%3D1584462955684000&amp;sa=D&amp;ust=1584462955723000&amp;usg=AFQjCNGY5PZEsyEXwx68WVGAk4Q8qV5HYQ" TargetMode="External"/><Relationship Id="rId29" Type="http://schemas.openxmlformats.org/officeDocument/2006/relationships/hyperlink" Target="https://www.google.com/url?q=https://www.google.com/url?q%3Dhttps://www.discoveryeducation.com/learn/tundra-connections/%26amp;sa%3DD%26amp;ust%3D1584462955693000&amp;sa=D&amp;ust=1584462955724000&amp;usg=AFQjCNFMLvOCTZb9HkleZhPvW9PMyZez2g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q=https://www.google.com/url?q%3Dhttps://accessmars.withgoogle.com/%26amp;sa%3DD%26amp;ust%3D1584462955678000&amp;sa=D&amp;ust=1584462955721000&amp;usg=AFQjCNHdFUKWCM36B0lVNIFPFgrkfQLG_Q" TargetMode="External"/><Relationship Id="rId24" Type="http://schemas.openxmlformats.org/officeDocument/2006/relationships/hyperlink" Target="https://www.google.com/url?q=https://www.google.com/url?q%3Dhttps://www.farmfood360.ca/?utm_source%253Ddomain%2526utm_campaign%253Dwww.virtualfarmtours.ca%2526utm_medium%253Dredirect%26amp;sa%3DD%26amp;ust%3D1584462955687000&amp;sa=D&amp;ust=1584462955723000&amp;usg=AFQjCNH2hCo74Iy_bNDTflJIuWGV-4N0Cg" TargetMode="External"/><Relationship Id="rId32" Type="http://schemas.openxmlformats.org/officeDocument/2006/relationships/hyperlink" Target="https://www.google.com/url?q=https://www.google.com/url?q%3Dhttps://www.manufactureyourfuture.com/VirtualFieldTrip/US%26amp;sa%3DD%26amp;ust%3D1584462955694000&amp;sa=D&amp;ust=1584462955724000&amp;usg=AFQjCNFPGHJSyGn64B8j_59IhLtqYqiKIg" TargetMode="External"/><Relationship Id="rId37" Type="http://schemas.openxmlformats.org/officeDocument/2006/relationships/hyperlink" Target="https://www.google.com/url?q=https://www.google.com/url?q%3Dhttps://www.thechinaguide.com/destination/great-wall-of-china%26amp;sa%3DD%26amp;ust%3D1584462955699000&amp;sa=D&amp;ust=1584462955725000&amp;usg=AFQjCNGxLX61LQQTgimVcvODaDi1Y6rVZw" TargetMode="External"/><Relationship Id="rId40" Type="http://schemas.openxmlformats.org/officeDocument/2006/relationships/hyperlink" Target="https://www.google.com/url?q=https://www.google.com/url?q%3Dhttps://www.bostonchildrensmuseum.org/museum-virtual-tour%26amp;sa%3DD%26amp;ust%3D1584462955702000&amp;sa=D&amp;ust=1584462955725000&amp;usg=AFQjCNGEI6k4Rtk3rARs6RSk_5MnNOhrKg" TargetMode="External"/><Relationship Id="rId5" Type="http://schemas.openxmlformats.org/officeDocument/2006/relationships/hyperlink" Target="https://www.google.com/url?q=https://www.google.com/url?q%3Dhttps://kids.sandiegozoo.org/%26amp;sa%3DD%26amp;ust%3D1584462955672000&amp;sa=D&amp;ust=1584462955715000&amp;usg=AFQjCNEVD4azsejtB4rKzsVTFLh8dVn3zQ" TargetMode="External"/><Relationship Id="rId15" Type="http://schemas.openxmlformats.org/officeDocument/2006/relationships/hyperlink" Target="https://www.google.com/url?q=https://www.google.com/url?q%3Dhttps://www.montereybayaquarium.org/animals/live-cams%26amp;sa%3DD%26amp;ust%3D1584462955682000&amp;sa=D&amp;ust=1584462955722000&amp;usg=AFQjCNGAKcz3ZEJHd7pTzjW894MwylT4_w" TargetMode="External"/><Relationship Id="rId23" Type="http://schemas.openxmlformats.org/officeDocument/2006/relationships/hyperlink" Target="https://www.google.com/url?q=https://www.google.com/url?q%3Dhttp://www.farmfood360.ca%26amp;sa%3DD%26amp;ust%3D1584462955686000&amp;sa=D&amp;ust=1584462955723000&amp;usg=AFQjCNEy9njAwERKSZ2foabRtwGF2MBKjg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google.com/url?q=https://www.google.com/url?q%3Dhttps://www.thechinaguide.com/destination/great-wall-of-china%26amp;sa%3DD%26amp;ust%3D1584462955699000&amp;sa=D&amp;ust=1584462955725000&amp;usg=AFQjCNGxLX61LQQTgimVcvODaDi1Y6rVZw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oogle.com/url?q=https://www.google.com/url?q%3Dhttps://www.georgiaaquarium.org/webcam/jelly-webcam/%26amp;sa%3DD%26amp;ust%3D1584462955684000&amp;sa=D&amp;ust=1584462955722000&amp;usg=AFQjCNEcoQehNShIMz7fxA0z_piHQwfB9w" TargetMode="External"/><Relationship Id="rId31" Type="http://schemas.openxmlformats.org/officeDocument/2006/relationships/hyperlink" Target="https://www.google.com/url?q=https://www.google.com/url?q%3Dhttps://www.boeingfutureu.com/%26amp;sa%3DD%26amp;ust%3D1584462955693000&amp;sa=D&amp;ust=1584462955724000&amp;usg=AFQjCNGXd5HbRPEmjEyJU0PNkp3VWNlL-Q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google.com/url?q=https://www.google.com/url?q%3Dhttps://www.nps.gov/yell/learn/photosmultimedia/virtualtours.htm%26amp;sa%3DD%26amp;ust%3D1584462955675000&amp;sa=D&amp;ust=1584462955721000&amp;usg=AFQjCNEk7MQBsRGAfxFjXR5fqI7aMYV-jg" TargetMode="External"/><Relationship Id="rId14" Type="http://schemas.openxmlformats.org/officeDocument/2006/relationships/hyperlink" Target="https://www.google.com/url?q=https://www.google.com/url?q%3Dhttps://zoo.sandiegozoo.org/live-cams%26amp;sa%3DD%26amp;ust%3D1584462955681000&amp;sa=D&amp;ust=1584462955722000&amp;usg=AFQjCNFRsusfKbVWSCxS9uGaX6aCvyK4Yw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google.com/url?q=https://www.google.com/url?q%3Dhttps://www.youtube.com/watch?v%253D9Qe5RqyMNhc%26amp;sa%3DD%26amp;ust%3D1584462955690000&amp;sa=D&amp;ust=1584462955724000&amp;usg=AFQjCNHN5_SdCAyodVDUhps1A1LiVCImcw" TargetMode="External"/><Relationship Id="rId30" Type="http://schemas.openxmlformats.org/officeDocument/2006/relationships/hyperlink" Target="https://www.google.com/url?q=https://www.google.com/url?q%3Dhttps://www.soarwithwings.com/videos/virtual-field-trip%26amp;sa%3DD%26amp;ust%3D1584462955693000&amp;sa=D&amp;ust=1584462955724000&amp;usg=AFQjCNHPjoIobO_07D2f2o5U5U3EMLB4NA" TargetMode="External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1176</Words>
  <Characters>6705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 30 Virtual Field Trips with Links</dc:title>
  <dc:subject/>
  <dc:creator>Terri Jenkins</dc:creator>
  <cp:keywords/>
  <dc:description/>
  <cp:lastModifiedBy>Kelly Phipps</cp:lastModifiedBy>
  <cp:revision>2</cp:revision>
  <dcterms:created xsi:type="dcterms:W3CDTF">2020-03-17T17:08:00Z</dcterms:created>
  <dcterms:modified xsi:type="dcterms:W3CDTF">2020-03-17T17:08:00Z</dcterms:modified>
</cp:coreProperties>
</file>